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72AA4" w14:textId="47F9EFB2" w:rsidR="0079382F" w:rsidRDefault="0079382F" w:rsidP="00F51779">
      <w:pPr>
        <w:spacing w:before="480" w:after="240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Bruxelles, le </w:t>
      </w:r>
      <w:r>
        <w:rPr>
          <w:rFonts w:ascii="Times New Roman" w:hAnsi="Times New Roman"/>
        </w:rPr>
        <w:fldChar w:fldCharType="begin"/>
      </w:r>
      <w:r>
        <w:rPr>
          <w:rFonts w:ascii="Times New Roman" w:hAnsi="Times New Roman"/>
        </w:rPr>
        <w:instrText xml:space="preserve"> TIME \@ "d MMMM yyyy" </w:instrText>
      </w:r>
      <w:r>
        <w:rPr>
          <w:rFonts w:ascii="Times New Roman" w:hAnsi="Times New Roman"/>
        </w:rPr>
        <w:fldChar w:fldCharType="separate"/>
      </w:r>
      <w:r w:rsidR="009C3402">
        <w:rPr>
          <w:rFonts w:ascii="Times New Roman" w:hAnsi="Times New Roman"/>
          <w:noProof/>
        </w:rPr>
        <w:t>31 mars 2025</w:t>
      </w:r>
      <w:r>
        <w:rPr>
          <w:rFonts w:ascii="Times New Roman" w:hAnsi="Times New Roman"/>
        </w:rPr>
        <w:fldChar w:fldCharType="end"/>
      </w:r>
    </w:p>
    <w:p w14:paraId="1F5BB856" w14:textId="766AB64B" w:rsidR="0079382F" w:rsidRDefault="0079382F" w:rsidP="00F51779">
      <w:pPr>
        <w:pStyle w:val="PersoAdresse"/>
        <w:spacing w:after="240"/>
      </w:pPr>
      <w:r w:rsidRPr="005471FB">
        <w:rPr>
          <w:highlight w:val="lightGray"/>
        </w:rPr>
        <w:t>J. Deuf</w:t>
      </w:r>
      <w:r w:rsidRPr="005471FB">
        <w:rPr>
          <w:highlight w:val="lightGray"/>
        </w:rPr>
        <w:br/>
        <w:t>Avenue du Bijou 22</w:t>
      </w:r>
      <w:r w:rsidRPr="005471FB">
        <w:rPr>
          <w:highlight w:val="lightGray"/>
        </w:rPr>
        <w:br/>
        <w:t>6300 Arlon</w:t>
      </w:r>
    </w:p>
    <w:p w14:paraId="1CBB7E28" w14:textId="763AB30D" w:rsidR="0079382F" w:rsidRDefault="0079382F" w:rsidP="0079382F">
      <w:pPr>
        <w:pStyle w:val="PersoObjet"/>
      </w:pPr>
      <w:r>
        <w:t>Objet : liste des tarifs de nos formation</w:t>
      </w:r>
      <w:r w:rsidR="00F34603">
        <w:t>s</w:t>
      </w:r>
      <w:r>
        <w:t xml:space="preserve"> pour l’année scolaire 202</w:t>
      </w:r>
      <w:r w:rsidR="00B60459">
        <w:t>4</w:t>
      </w:r>
      <w:r>
        <w:t>-202</w:t>
      </w:r>
      <w:r w:rsidR="00B60459">
        <w:t>5</w:t>
      </w:r>
    </w:p>
    <w:p w14:paraId="5FE37FDF" w14:textId="6D713625" w:rsidR="0079382F" w:rsidRDefault="00335A19" w:rsidP="00282990">
      <w:pPr>
        <w:pStyle w:val="PersoCorps"/>
      </w:pPr>
      <w:r w:rsidRPr="007C7928">
        <w:rPr>
          <w:b/>
          <w:bCs/>
          <w:highlight w:val="darkGray"/>
        </w:rPr>
        <w:t>« </w:t>
      </w:r>
      <w:r w:rsidR="0079382F" w:rsidRPr="007C7928">
        <w:rPr>
          <w:b/>
          <w:bCs/>
          <w:highlight w:val="darkGray"/>
        </w:rPr>
        <w:t>Madame/Monsieur</w:t>
      </w:r>
      <w:r w:rsidRPr="007C7928">
        <w:rPr>
          <w:b/>
          <w:bCs/>
          <w:highlight w:val="darkGray"/>
        </w:rPr>
        <w:t> »</w:t>
      </w:r>
      <w:r w:rsidR="0079382F">
        <w:t xml:space="preserve"> </w:t>
      </w:r>
      <w:r w:rsidR="00C94611" w:rsidRPr="005471FB">
        <w:rPr>
          <w:highlight w:val="lightGray"/>
        </w:rPr>
        <w:t>Deuf</w:t>
      </w:r>
      <w:r w:rsidR="0079382F">
        <w:t>,</w:t>
      </w:r>
    </w:p>
    <w:p w14:paraId="35AD88D2" w14:textId="5740DBF1" w:rsidR="0079382F" w:rsidRDefault="0079382F" w:rsidP="00282990">
      <w:pPr>
        <w:pStyle w:val="PersoCorps"/>
      </w:pPr>
      <w:r>
        <w:t xml:space="preserve">Par la présente, je vous confirme </w:t>
      </w:r>
      <w:r w:rsidR="00D30275">
        <w:t>votre inscription pour les cours de cette année</w:t>
      </w:r>
      <w:r>
        <w:t>.</w:t>
      </w:r>
    </w:p>
    <w:p w14:paraId="578A6C13" w14:textId="10D24CD9" w:rsidR="0079382F" w:rsidRDefault="0079382F" w:rsidP="00282990">
      <w:pPr>
        <w:pStyle w:val="PersoCorps"/>
      </w:pPr>
      <w:r>
        <w:t xml:space="preserve">Voici le tableau des tarifs de nos </w:t>
      </w:r>
      <w:r w:rsidR="00C94611">
        <w:t>formation</w:t>
      </w:r>
      <w:r w:rsidR="006405CB">
        <w:t>s</w:t>
      </w:r>
      <w:r>
        <w:t> :</w:t>
      </w:r>
    </w:p>
    <w:tbl>
      <w:tblPr>
        <w:tblStyle w:val="Grilledutableau"/>
        <w:tblW w:w="7938" w:type="dxa"/>
        <w:jc w:val="center"/>
        <w:tblLook w:val="04A0" w:firstRow="1" w:lastRow="0" w:firstColumn="1" w:lastColumn="0" w:noHBand="0" w:noVBand="1"/>
      </w:tblPr>
      <w:tblGrid>
        <w:gridCol w:w="2835"/>
        <w:gridCol w:w="1701"/>
        <w:gridCol w:w="1701"/>
        <w:gridCol w:w="1701"/>
      </w:tblGrid>
      <w:tr w:rsidR="00D30275" w:rsidRPr="00282990" w14:paraId="52F3B7EB" w14:textId="231DBBF8" w:rsidTr="00D30275">
        <w:trPr>
          <w:jc w:val="center"/>
        </w:trPr>
        <w:tc>
          <w:tcPr>
            <w:tcW w:w="2835" w:type="dxa"/>
          </w:tcPr>
          <w:p w14:paraId="1EEB809F" w14:textId="0FBD24F9" w:rsidR="00D30275" w:rsidRPr="00282990" w:rsidRDefault="00D30275" w:rsidP="00282990">
            <w:pPr>
              <w:jc w:val="center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Cours</w:t>
            </w:r>
          </w:p>
        </w:tc>
        <w:tc>
          <w:tcPr>
            <w:tcW w:w="1701" w:type="dxa"/>
          </w:tcPr>
          <w:p w14:paraId="4BB216E6" w14:textId="381E91BD" w:rsidR="00D30275" w:rsidRPr="00282990" w:rsidRDefault="00D30275" w:rsidP="00282990">
            <w:pPr>
              <w:jc w:val="center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Nbre d’heures</w:t>
            </w:r>
          </w:p>
        </w:tc>
        <w:tc>
          <w:tcPr>
            <w:tcW w:w="1701" w:type="dxa"/>
          </w:tcPr>
          <w:p w14:paraId="0A2545CE" w14:textId="5154C651" w:rsidR="00D30275" w:rsidRPr="00282990" w:rsidRDefault="00D30275" w:rsidP="00282990">
            <w:pPr>
              <w:jc w:val="center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Prix / heure</w:t>
            </w:r>
          </w:p>
        </w:tc>
        <w:tc>
          <w:tcPr>
            <w:tcW w:w="1701" w:type="dxa"/>
          </w:tcPr>
          <w:p w14:paraId="46C0F15C" w14:textId="05842170" w:rsidR="00D30275" w:rsidRPr="00282990" w:rsidRDefault="00D30275" w:rsidP="00282990">
            <w:pPr>
              <w:jc w:val="center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Total</w:t>
            </w:r>
          </w:p>
        </w:tc>
      </w:tr>
      <w:tr w:rsidR="00D30275" w14:paraId="10B92D7D" w14:textId="72F82F36" w:rsidTr="00D30275">
        <w:trPr>
          <w:jc w:val="center"/>
        </w:trPr>
        <w:tc>
          <w:tcPr>
            <w:tcW w:w="2835" w:type="dxa"/>
          </w:tcPr>
          <w:p w14:paraId="6AE3822B" w14:textId="5EC89C86" w:rsidR="00D30275" w:rsidRDefault="00D30275" w:rsidP="00282990">
            <w:r>
              <w:t>Éléments de bureautique</w:t>
            </w:r>
          </w:p>
        </w:tc>
        <w:tc>
          <w:tcPr>
            <w:tcW w:w="1701" w:type="dxa"/>
          </w:tcPr>
          <w:p w14:paraId="3505969F" w14:textId="47F6FFF6" w:rsidR="00D30275" w:rsidRDefault="00D30275" w:rsidP="00282990">
            <w:pPr>
              <w:jc w:val="center"/>
            </w:pPr>
            <w:r>
              <w:t>120</w:t>
            </w:r>
          </w:p>
        </w:tc>
        <w:tc>
          <w:tcPr>
            <w:tcW w:w="1701" w:type="dxa"/>
          </w:tcPr>
          <w:p w14:paraId="327013ED" w14:textId="6BC64BDE" w:rsidR="00D30275" w:rsidRDefault="00C94611" w:rsidP="00282990">
            <w:pPr>
              <w:jc w:val="center"/>
            </w:pPr>
            <w:r>
              <w:t>1</w:t>
            </w:r>
            <w:r w:rsidR="00D30275">
              <w:t>,00 €</w:t>
            </w:r>
          </w:p>
        </w:tc>
        <w:tc>
          <w:tcPr>
            <w:tcW w:w="1701" w:type="dxa"/>
          </w:tcPr>
          <w:p w14:paraId="36380DD3" w14:textId="0208B945" w:rsidR="00D30275" w:rsidRDefault="00D30275" w:rsidP="00282990">
            <w:pPr>
              <w:jc w:val="center"/>
            </w:pPr>
            <w:r>
              <w:fldChar w:fldCharType="begin"/>
            </w:r>
            <w:r>
              <w:instrText xml:space="preserve"> =Product(LEFT) </w:instrText>
            </w:r>
            <w:r>
              <w:fldChar w:fldCharType="separate"/>
            </w:r>
            <w:r w:rsidR="00C94611">
              <w:rPr>
                <w:noProof/>
              </w:rPr>
              <w:t>120,00 €</w:t>
            </w:r>
            <w:r>
              <w:fldChar w:fldCharType="end"/>
            </w:r>
          </w:p>
        </w:tc>
      </w:tr>
      <w:tr w:rsidR="00D30275" w14:paraId="4DAAD424" w14:textId="1F771E03" w:rsidTr="00D30275">
        <w:trPr>
          <w:jc w:val="center"/>
        </w:trPr>
        <w:tc>
          <w:tcPr>
            <w:tcW w:w="2835" w:type="dxa"/>
            <w:tcBorders>
              <w:bottom w:val="single" w:sz="4" w:space="0" w:color="auto"/>
            </w:tcBorders>
          </w:tcPr>
          <w:p w14:paraId="2B12C557" w14:textId="43646B6A" w:rsidR="00D30275" w:rsidRDefault="00D30275" w:rsidP="00282990">
            <w:r>
              <w:t>Dactylo – Word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A29658A" w14:textId="7A3D33D5" w:rsidR="00D30275" w:rsidRDefault="00D30275" w:rsidP="00282990">
            <w:pPr>
              <w:jc w:val="center"/>
            </w:pPr>
            <w:r>
              <w:t>120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12904D2" w14:textId="4DBD46A3" w:rsidR="00D30275" w:rsidRDefault="00C94611" w:rsidP="00282990">
            <w:pPr>
              <w:jc w:val="center"/>
            </w:pPr>
            <w:r>
              <w:t>1</w:t>
            </w:r>
            <w:r w:rsidR="00D30275">
              <w:t>,50 €</w:t>
            </w:r>
          </w:p>
        </w:tc>
        <w:tc>
          <w:tcPr>
            <w:tcW w:w="1701" w:type="dxa"/>
          </w:tcPr>
          <w:p w14:paraId="37C72212" w14:textId="6C4861BD" w:rsidR="00D30275" w:rsidRDefault="00D30275" w:rsidP="00282990">
            <w:pPr>
              <w:jc w:val="center"/>
            </w:pPr>
            <w:r>
              <w:fldChar w:fldCharType="begin"/>
            </w:r>
            <w:r>
              <w:instrText xml:space="preserve"> =Product(LEFT) </w:instrText>
            </w:r>
            <w:r>
              <w:fldChar w:fldCharType="separate"/>
            </w:r>
            <w:r w:rsidR="00C94611">
              <w:rPr>
                <w:noProof/>
              </w:rPr>
              <w:t>180,00 €</w:t>
            </w:r>
            <w:r>
              <w:fldChar w:fldCharType="end"/>
            </w:r>
          </w:p>
        </w:tc>
      </w:tr>
      <w:tr w:rsidR="00D30275" w14:paraId="092D490D" w14:textId="6D72E33B" w:rsidTr="00D30275">
        <w:trPr>
          <w:jc w:val="center"/>
        </w:trPr>
        <w:tc>
          <w:tcPr>
            <w:tcW w:w="623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3CB4BF1" w14:textId="07FA901F" w:rsidR="00D30275" w:rsidRPr="00282990" w:rsidRDefault="00D30275" w:rsidP="00282990">
            <w:pPr>
              <w:jc w:val="right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Total hors taxe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6B842E57" w14:textId="6ECB033C" w:rsidR="00D30275" w:rsidRDefault="00D30275" w:rsidP="00282990">
            <w:pPr>
              <w:jc w:val="center"/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separate"/>
            </w:r>
            <w:r w:rsidR="00C94611">
              <w:rPr>
                <w:noProof/>
              </w:rPr>
              <w:t>300,00 €</w:t>
            </w:r>
            <w:r>
              <w:fldChar w:fldCharType="end"/>
            </w:r>
          </w:p>
        </w:tc>
      </w:tr>
      <w:tr w:rsidR="00D30275" w14:paraId="14A983F3" w14:textId="77777777" w:rsidTr="00D30275">
        <w:trPr>
          <w:jc w:val="center"/>
        </w:trPr>
        <w:tc>
          <w:tcPr>
            <w:tcW w:w="623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95E2FA" w14:textId="7F94FC50" w:rsidR="00D30275" w:rsidRPr="00282990" w:rsidRDefault="00D30275" w:rsidP="00282990">
            <w:pPr>
              <w:jc w:val="right"/>
              <w:rPr>
                <w:b/>
                <w:bCs/>
                <w:u w:val="single"/>
              </w:rPr>
            </w:pPr>
            <w:r w:rsidRPr="00282990">
              <w:rPr>
                <w:b/>
                <w:bCs/>
                <w:u w:val="single"/>
              </w:rPr>
              <w:t>Total TVAC (21%)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7C31918B" w14:textId="4E3E36A5" w:rsidR="00D30275" w:rsidRDefault="00D30275" w:rsidP="00282990">
            <w:pPr>
              <w:jc w:val="center"/>
            </w:pPr>
            <w:r>
              <w:fldChar w:fldCharType="begin"/>
            </w:r>
            <w:r>
              <w:instrText xml:space="preserve"> =b4*1,21 </w:instrText>
            </w:r>
            <w:r>
              <w:fldChar w:fldCharType="separate"/>
            </w:r>
            <w:r w:rsidR="00C94611">
              <w:rPr>
                <w:noProof/>
              </w:rPr>
              <w:t>363,00 €</w:t>
            </w:r>
            <w:r>
              <w:fldChar w:fldCharType="end"/>
            </w:r>
          </w:p>
        </w:tc>
      </w:tr>
    </w:tbl>
    <w:p w14:paraId="638A9EB6" w14:textId="4D36D71B" w:rsidR="00860A31" w:rsidRDefault="00E44927" w:rsidP="00F51779">
      <w:pPr>
        <w:pStyle w:val="PersoCorps"/>
      </w:pPr>
      <w:r>
        <w:t>Les demandeurs d’emploi d’Anderlecht</w:t>
      </w:r>
      <w:r w:rsidR="00D6700E">
        <w:t xml:space="preserve"> </w:t>
      </w:r>
      <w:r>
        <w:t xml:space="preserve">ont droit a une réduction de 50% sur les frais d’inscription. Étant donné que vous </w:t>
      </w:r>
      <w:r w:rsidRPr="007C7928">
        <w:rPr>
          <w:b/>
          <w:bCs/>
          <w:highlight w:val="darkGray"/>
        </w:rPr>
        <w:t>« êtes/n’êtes pas »</w:t>
      </w:r>
      <w:r w:rsidRPr="007C7928">
        <w:rPr>
          <w:b/>
          <w:bCs/>
        </w:rPr>
        <w:t xml:space="preserve"> </w:t>
      </w:r>
      <w:r w:rsidRPr="007C7928">
        <w:rPr>
          <w:b/>
          <w:bCs/>
          <w:highlight w:val="darkGray"/>
        </w:rPr>
        <w:t>« concerné/e »</w:t>
      </w:r>
      <w:r w:rsidRPr="007C7928">
        <w:rPr>
          <w:b/>
          <w:bCs/>
        </w:rPr>
        <w:t xml:space="preserve">, </w:t>
      </w:r>
      <w:r w:rsidRPr="007C7928">
        <w:rPr>
          <w:b/>
          <w:bCs/>
          <w:highlight w:val="darkGray"/>
        </w:rPr>
        <w:t xml:space="preserve">« vous </w:t>
      </w:r>
      <w:r w:rsidR="00F50691">
        <w:rPr>
          <w:b/>
          <w:bCs/>
          <w:highlight w:val="darkGray"/>
        </w:rPr>
        <w:t>avez droit</w:t>
      </w:r>
      <w:r w:rsidRPr="007C7928">
        <w:rPr>
          <w:b/>
          <w:bCs/>
          <w:highlight w:val="darkGray"/>
        </w:rPr>
        <w:t>/n’</w:t>
      </w:r>
      <w:r w:rsidR="00F50691">
        <w:rPr>
          <w:b/>
          <w:bCs/>
          <w:highlight w:val="darkGray"/>
        </w:rPr>
        <w:t>avez</w:t>
      </w:r>
      <w:r w:rsidRPr="007C7928">
        <w:rPr>
          <w:b/>
          <w:bCs/>
          <w:highlight w:val="darkGray"/>
        </w:rPr>
        <w:t xml:space="preserve"> pas</w:t>
      </w:r>
      <w:r w:rsidR="00F50691">
        <w:rPr>
          <w:b/>
          <w:bCs/>
          <w:highlight w:val="darkGray"/>
        </w:rPr>
        <w:t xml:space="preserve"> droit</w:t>
      </w:r>
      <w:r w:rsidRPr="007C7928">
        <w:rPr>
          <w:b/>
          <w:bCs/>
          <w:highlight w:val="darkGray"/>
        </w:rPr>
        <w:t> »</w:t>
      </w:r>
      <w:r>
        <w:t xml:space="preserve"> </w:t>
      </w:r>
      <w:r w:rsidR="00F50691">
        <w:t xml:space="preserve">à </w:t>
      </w:r>
      <w:r>
        <w:t>cette réduction.</w:t>
      </w:r>
    </w:p>
    <w:sectPr w:rsidR="00860A31" w:rsidSect="006200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A4DA2E" w14:textId="77777777" w:rsidR="007F45C9" w:rsidRDefault="007F45C9" w:rsidP="00FE01BD">
      <w:pPr>
        <w:spacing w:after="0" w:line="240" w:lineRule="auto"/>
      </w:pPr>
      <w:r>
        <w:separator/>
      </w:r>
    </w:p>
  </w:endnote>
  <w:endnote w:type="continuationSeparator" w:id="0">
    <w:p w14:paraId="30510C05" w14:textId="77777777" w:rsidR="007F45C9" w:rsidRDefault="007F45C9" w:rsidP="00FE01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8B68A5" w14:textId="77777777" w:rsidR="009C3402" w:rsidRDefault="009C340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AC75BE" w14:textId="2AADF960" w:rsidR="000A7687" w:rsidRDefault="00E44927" w:rsidP="001211E2">
    <w:pPr>
      <w:pStyle w:val="En-tte"/>
      <w:pBdr>
        <w:top w:val="thinThickSmallGap" w:sz="24" w:space="1" w:color="auto"/>
      </w:pBdr>
      <w:spacing w:line="23" w:lineRule="atLeast"/>
    </w:pPr>
    <w:r>
      <w:t xml:space="preserve">Enregistrez </w:t>
    </w:r>
    <w:r w:rsidR="0022759E">
      <w:t>‘</w:t>
    </w:r>
    <w:r w:rsidR="006F4433">
      <w:t>SMA28</w:t>
    </w:r>
    <w:r w:rsidR="0022759E">
      <w:t>-Question</w:t>
    </w:r>
    <w:r w:rsidR="006F4433">
      <w:t>2</w:t>
    </w:r>
    <w:r w:rsidR="0022759E">
      <w:t xml:space="preserve">.docx’ </w:t>
    </w:r>
    <w:r w:rsidR="00882B9A">
      <w:t>sous le nom ‘</w:t>
    </w:r>
    <w:r w:rsidR="004C475C">
      <w:t>Votre</w:t>
    </w:r>
    <w:r w:rsidR="00926CAD">
      <w:t>Nom</w:t>
    </w:r>
    <w:r w:rsidR="0022759E">
      <w:t>-Question</w:t>
    </w:r>
    <w:r w:rsidR="00B77A46">
      <w:t>2.docx</w:t>
    </w:r>
    <w:r w:rsidR="004C475C">
      <w:t xml:space="preserve">’. Ce document sera un document de publipostage </w:t>
    </w:r>
    <w:r w:rsidR="00B77A46">
      <w:t>à</w:t>
    </w:r>
    <w:r w:rsidR="004C475C">
      <w:t xml:space="preserve"> réaliser selon ceci</w:t>
    </w:r>
    <w:r w:rsidR="000A7687">
      <w:t> :</w:t>
    </w:r>
  </w:p>
  <w:p w14:paraId="42F82F46" w14:textId="3B3B5024" w:rsidR="000A7687" w:rsidRDefault="00EF75C8" w:rsidP="001211E2">
    <w:pPr>
      <w:pStyle w:val="En-tte"/>
      <w:numPr>
        <w:ilvl w:val="0"/>
        <w:numId w:val="1"/>
      </w:numPr>
      <w:spacing w:line="23" w:lineRule="atLeast"/>
    </w:pPr>
    <w:r>
      <w:t xml:space="preserve">Créez une liste </w:t>
    </w:r>
    <w:r w:rsidR="00F97991">
      <w:t>Excel que vous a</w:t>
    </w:r>
    <w:r w:rsidR="000457E8">
      <w:t>ssociez</w:t>
    </w:r>
    <w:r w:rsidR="003B4271">
      <w:t xml:space="preserve"> ce document</w:t>
    </w:r>
    <w:r w:rsidR="00D3538B">
      <w:t>, nommée ‘VotreNom</w:t>
    </w:r>
    <w:r w:rsidR="00C1474C">
      <w:t>-Liste.xlsx</w:t>
    </w:r>
    <w:r w:rsidR="00F97991">
      <w:t>’</w:t>
    </w:r>
    <w:r w:rsidR="003B4271">
      <w:t> :</w:t>
    </w:r>
  </w:p>
  <w:tbl>
    <w:tblPr>
      <w:tblStyle w:val="Grilledutableau"/>
      <w:tblW w:w="10348" w:type="dxa"/>
      <w:tblInd w:w="-572" w:type="dxa"/>
      <w:tblLook w:val="04A0" w:firstRow="1" w:lastRow="0" w:firstColumn="1" w:lastColumn="0" w:noHBand="0" w:noVBand="1"/>
    </w:tblPr>
    <w:tblGrid>
      <w:gridCol w:w="1128"/>
      <w:gridCol w:w="1129"/>
      <w:gridCol w:w="825"/>
      <w:gridCol w:w="2226"/>
      <w:gridCol w:w="846"/>
      <w:gridCol w:w="1549"/>
      <w:gridCol w:w="2645"/>
    </w:tblGrid>
    <w:tr w:rsidR="00102162" w:rsidRPr="009C7AB6" w14:paraId="76087B13" w14:textId="30DD0D99" w:rsidTr="00102162">
      <w:tc>
        <w:tcPr>
          <w:tcW w:w="1134" w:type="dxa"/>
        </w:tcPr>
        <w:p w14:paraId="5A96F9A0" w14:textId="0DDE0AF6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Nom</w:t>
          </w:r>
        </w:p>
      </w:tc>
      <w:tc>
        <w:tcPr>
          <w:tcW w:w="1134" w:type="dxa"/>
        </w:tcPr>
        <w:p w14:paraId="6CF34FDB" w14:textId="742AA0CF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Prénom</w:t>
          </w:r>
        </w:p>
      </w:tc>
      <w:tc>
        <w:tcPr>
          <w:tcW w:w="709" w:type="dxa"/>
        </w:tcPr>
        <w:p w14:paraId="01B736D2" w14:textId="64525845" w:rsidR="00015A40" w:rsidRPr="009C7AB6" w:rsidRDefault="007C1C7F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>
            <w:rPr>
              <w:b/>
              <w:bCs/>
              <w:u w:val="single"/>
            </w:rPr>
            <w:t>Genre</w:t>
          </w:r>
        </w:p>
      </w:tc>
      <w:tc>
        <w:tcPr>
          <w:tcW w:w="2268" w:type="dxa"/>
        </w:tcPr>
        <w:p w14:paraId="4D4B7181" w14:textId="75DEDC52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Adresse</w:t>
          </w:r>
        </w:p>
      </w:tc>
      <w:tc>
        <w:tcPr>
          <w:tcW w:w="851" w:type="dxa"/>
        </w:tcPr>
        <w:p w14:paraId="624E3FE6" w14:textId="03D9E372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CP</w:t>
          </w:r>
        </w:p>
      </w:tc>
      <w:tc>
        <w:tcPr>
          <w:tcW w:w="1559" w:type="dxa"/>
        </w:tcPr>
        <w:p w14:paraId="6EF632D1" w14:textId="4ADEF7E8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Ville</w:t>
          </w:r>
        </w:p>
      </w:tc>
      <w:tc>
        <w:tcPr>
          <w:tcW w:w="2693" w:type="dxa"/>
        </w:tcPr>
        <w:p w14:paraId="2B5F76E8" w14:textId="0EAA33E3" w:rsidR="00015A40" w:rsidRPr="009C7AB6" w:rsidRDefault="00015A40" w:rsidP="009C7AB6">
          <w:pPr>
            <w:pStyle w:val="En-tte"/>
            <w:spacing w:line="336" w:lineRule="auto"/>
            <w:jc w:val="center"/>
            <w:rPr>
              <w:b/>
              <w:bCs/>
              <w:u w:val="single"/>
            </w:rPr>
          </w:pPr>
          <w:r w:rsidRPr="009C7AB6">
            <w:rPr>
              <w:b/>
              <w:bCs/>
              <w:u w:val="single"/>
            </w:rPr>
            <w:t>Demandeur d’emploi</w:t>
          </w:r>
        </w:p>
      </w:tc>
    </w:tr>
    <w:tr w:rsidR="00102162" w14:paraId="748B8F94" w14:textId="118753F6" w:rsidTr="00102162">
      <w:tc>
        <w:tcPr>
          <w:tcW w:w="1134" w:type="dxa"/>
        </w:tcPr>
        <w:p w14:paraId="3E66918C" w14:textId="02D398E1" w:rsidR="00015A40" w:rsidRDefault="00015A40" w:rsidP="0028159F">
          <w:pPr>
            <w:pStyle w:val="En-tte"/>
          </w:pPr>
          <w:r>
            <w:t>Deuf</w:t>
          </w:r>
        </w:p>
      </w:tc>
      <w:tc>
        <w:tcPr>
          <w:tcW w:w="1134" w:type="dxa"/>
        </w:tcPr>
        <w:p w14:paraId="7FEA7542" w14:textId="36DE1B80" w:rsidR="00015A40" w:rsidRDefault="00015A40" w:rsidP="0028159F">
          <w:pPr>
            <w:pStyle w:val="En-tte"/>
          </w:pPr>
          <w:r>
            <w:t>John</w:t>
          </w:r>
        </w:p>
      </w:tc>
      <w:tc>
        <w:tcPr>
          <w:tcW w:w="709" w:type="dxa"/>
        </w:tcPr>
        <w:p w14:paraId="1F57CEC6" w14:textId="636C4D83" w:rsidR="00015A40" w:rsidRDefault="00015A40" w:rsidP="0028159F">
          <w:pPr>
            <w:pStyle w:val="En-tte"/>
          </w:pPr>
          <w:r>
            <w:t>m</w:t>
          </w:r>
        </w:p>
      </w:tc>
      <w:tc>
        <w:tcPr>
          <w:tcW w:w="2268" w:type="dxa"/>
        </w:tcPr>
        <w:p w14:paraId="60A1572A" w14:textId="215C600E" w:rsidR="00015A40" w:rsidRDefault="00015A40" w:rsidP="0028159F">
          <w:pPr>
            <w:pStyle w:val="En-tte"/>
          </w:pPr>
          <w:r>
            <w:t>Avenue du Bijou 22</w:t>
          </w:r>
        </w:p>
      </w:tc>
      <w:tc>
        <w:tcPr>
          <w:tcW w:w="851" w:type="dxa"/>
        </w:tcPr>
        <w:p w14:paraId="2899DF92" w14:textId="3BBF3003" w:rsidR="00015A40" w:rsidRDefault="00015A40" w:rsidP="0028159F">
          <w:pPr>
            <w:pStyle w:val="En-tte"/>
          </w:pPr>
          <w:r>
            <w:t>6300</w:t>
          </w:r>
        </w:p>
      </w:tc>
      <w:tc>
        <w:tcPr>
          <w:tcW w:w="1559" w:type="dxa"/>
        </w:tcPr>
        <w:p w14:paraId="32229A70" w14:textId="6FC8533C" w:rsidR="00015A40" w:rsidRDefault="00015A40" w:rsidP="0028159F">
          <w:pPr>
            <w:pStyle w:val="En-tte"/>
          </w:pPr>
          <w:r>
            <w:t>Arlon</w:t>
          </w:r>
        </w:p>
      </w:tc>
      <w:tc>
        <w:tcPr>
          <w:tcW w:w="2693" w:type="dxa"/>
        </w:tcPr>
        <w:p w14:paraId="0FACC303" w14:textId="6B620AD9" w:rsidR="00015A40" w:rsidRDefault="00015A40" w:rsidP="0028159F">
          <w:pPr>
            <w:pStyle w:val="En-tte"/>
            <w:jc w:val="center"/>
          </w:pPr>
          <w:r>
            <w:t>Non</w:t>
          </w:r>
        </w:p>
      </w:tc>
    </w:tr>
    <w:tr w:rsidR="00102162" w14:paraId="6D06E138" w14:textId="26A0412F" w:rsidTr="00102162">
      <w:tc>
        <w:tcPr>
          <w:tcW w:w="1134" w:type="dxa"/>
        </w:tcPr>
        <w:p w14:paraId="2C73269C" w14:textId="633E4E3A" w:rsidR="00015A40" w:rsidRDefault="00015A40" w:rsidP="0028159F">
          <w:pPr>
            <w:pStyle w:val="En-tte"/>
          </w:pPr>
          <w:r>
            <w:t>Covert</w:t>
          </w:r>
        </w:p>
      </w:tc>
      <w:tc>
        <w:tcPr>
          <w:tcW w:w="1134" w:type="dxa"/>
        </w:tcPr>
        <w:p w14:paraId="589CF34E" w14:textId="27302C70" w:rsidR="00015A40" w:rsidRDefault="00015A40" w:rsidP="0028159F">
          <w:pPr>
            <w:pStyle w:val="En-tte"/>
          </w:pPr>
          <w:r>
            <w:t>Harry</w:t>
          </w:r>
        </w:p>
      </w:tc>
      <w:tc>
        <w:tcPr>
          <w:tcW w:w="709" w:type="dxa"/>
        </w:tcPr>
        <w:p w14:paraId="62E69957" w14:textId="4CE684C4" w:rsidR="00015A40" w:rsidRDefault="00015A40" w:rsidP="0028159F">
          <w:pPr>
            <w:pStyle w:val="En-tte"/>
          </w:pPr>
          <w:r>
            <w:t>m</w:t>
          </w:r>
        </w:p>
      </w:tc>
      <w:tc>
        <w:tcPr>
          <w:tcW w:w="2268" w:type="dxa"/>
        </w:tcPr>
        <w:p w14:paraId="182EDFDD" w14:textId="6A3D3CFD" w:rsidR="00015A40" w:rsidRDefault="00015A40" w:rsidP="0028159F">
          <w:pPr>
            <w:pStyle w:val="En-tte"/>
          </w:pPr>
          <w:r>
            <w:t>Chaussée de Mons 1</w:t>
          </w:r>
        </w:p>
      </w:tc>
      <w:tc>
        <w:tcPr>
          <w:tcW w:w="851" w:type="dxa"/>
        </w:tcPr>
        <w:p w14:paraId="594EE3AC" w14:textId="54DB026D" w:rsidR="00015A40" w:rsidRDefault="00015A40" w:rsidP="0028159F">
          <w:pPr>
            <w:pStyle w:val="En-tte"/>
          </w:pPr>
          <w:r>
            <w:t>1070</w:t>
          </w:r>
        </w:p>
      </w:tc>
      <w:tc>
        <w:tcPr>
          <w:tcW w:w="1559" w:type="dxa"/>
        </w:tcPr>
        <w:p w14:paraId="428114C7" w14:textId="30E642C1" w:rsidR="00015A40" w:rsidRDefault="00015A40" w:rsidP="0028159F">
          <w:pPr>
            <w:pStyle w:val="En-tte"/>
          </w:pPr>
          <w:r>
            <w:t>Anderlecht</w:t>
          </w:r>
        </w:p>
      </w:tc>
      <w:tc>
        <w:tcPr>
          <w:tcW w:w="2693" w:type="dxa"/>
        </w:tcPr>
        <w:p w14:paraId="6CF167C3" w14:textId="7270AC25" w:rsidR="00015A40" w:rsidRDefault="00015A40" w:rsidP="0028159F">
          <w:pPr>
            <w:pStyle w:val="En-tte"/>
            <w:jc w:val="center"/>
          </w:pPr>
          <w:r>
            <w:t>Oui</w:t>
          </w:r>
        </w:p>
      </w:tc>
    </w:tr>
    <w:tr w:rsidR="00102162" w14:paraId="00C13667" w14:textId="313B1E47" w:rsidTr="00102162">
      <w:tc>
        <w:tcPr>
          <w:tcW w:w="1134" w:type="dxa"/>
        </w:tcPr>
        <w:p w14:paraId="25CFA16D" w14:textId="15DE0949" w:rsidR="00015A40" w:rsidRDefault="00015A40" w:rsidP="0028159F">
          <w:pPr>
            <w:pStyle w:val="En-tte"/>
          </w:pPr>
          <w:r>
            <w:t>Tredelè</w:t>
          </w:r>
        </w:p>
      </w:tc>
      <w:tc>
        <w:tcPr>
          <w:tcW w:w="1134" w:type="dxa"/>
        </w:tcPr>
        <w:p w14:paraId="29709B0E" w14:textId="76756355" w:rsidR="00015A40" w:rsidRDefault="00015A40" w:rsidP="0028159F">
          <w:pPr>
            <w:pStyle w:val="En-tte"/>
          </w:pPr>
          <w:r>
            <w:t>Willy</w:t>
          </w:r>
        </w:p>
      </w:tc>
      <w:tc>
        <w:tcPr>
          <w:tcW w:w="709" w:type="dxa"/>
        </w:tcPr>
        <w:p w14:paraId="5FF9345C" w14:textId="10709AFC" w:rsidR="00015A40" w:rsidRDefault="00015A40" w:rsidP="0028159F">
          <w:pPr>
            <w:pStyle w:val="En-tte"/>
          </w:pPr>
          <w:r>
            <w:t>m</w:t>
          </w:r>
        </w:p>
      </w:tc>
      <w:tc>
        <w:tcPr>
          <w:tcW w:w="2268" w:type="dxa"/>
        </w:tcPr>
        <w:p w14:paraId="765AAA2D" w14:textId="0AFBC5C2" w:rsidR="00015A40" w:rsidRDefault="00015A40" w:rsidP="0028159F">
          <w:pPr>
            <w:pStyle w:val="En-tte"/>
          </w:pPr>
          <w:r>
            <w:t>Rue Neuve 15</w:t>
          </w:r>
        </w:p>
      </w:tc>
      <w:tc>
        <w:tcPr>
          <w:tcW w:w="851" w:type="dxa"/>
        </w:tcPr>
        <w:p w14:paraId="0F3F6AC0" w14:textId="30E9EA7D" w:rsidR="00015A40" w:rsidRDefault="00015A40" w:rsidP="0028159F">
          <w:pPr>
            <w:pStyle w:val="En-tte"/>
          </w:pPr>
          <w:r>
            <w:t>1000</w:t>
          </w:r>
        </w:p>
      </w:tc>
      <w:tc>
        <w:tcPr>
          <w:tcW w:w="1559" w:type="dxa"/>
        </w:tcPr>
        <w:p w14:paraId="0EEEF888" w14:textId="2C176B06" w:rsidR="00015A40" w:rsidRDefault="00015A40" w:rsidP="0028159F">
          <w:pPr>
            <w:pStyle w:val="En-tte"/>
          </w:pPr>
          <w:r>
            <w:t>Bruxelles</w:t>
          </w:r>
        </w:p>
      </w:tc>
      <w:tc>
        <w:tcPr>
          <w:tcW w:w="2693" w:type="dxa"/>
        </w:tcPr>
        <w:p w14:paraId="440552D9" w14:textId="525D3068" w:rsidR="00015A40" w:rsidRDefault="00015A40" w:rsidP="0028159F">
          <w:pPr>
            <w:pStyle w:val="En-tte"/>
            <w:jc w:val="center"/>
          </w:pPr>
          <w:r>
            <w:t>Oui</w:t>
          </w:r>
        </w:p>
      </w:tc>
    </w:tr>
    <w:tr w:rsidR="00102162" w14:paraId="4F59ABDC" w14:textId="33DE9058" w:rsidTr="00102162">
      <w:tc>
        <w:tcPr>
          <w:tcW w:w="1134" w:type="dxa"/>
        </w:tcPr>
        <w:p w14:paraId="24B03EBC" w14:textId="6DE87C27" w:rsidR="00015A40" w:rsidRDefault="00015A40" w:rsidP="0028159F">
          <w:pPr>
            <w:pStyle w:val="En-tte"/>
          </w:pPr>
          <w:r>
            <w:t>Noux</w:t>
          </w:r>
        </w:p>
      </w:tc>
      <w:tc>
        <w:tcPr>
          <w:tcW w:w="1134" w:type="dxa"/>
        </w:tcPr>
        <w:p w14:paraId="18637A28" w14:textId="5928D193" w:rsidR="00015A40" w:rsidRDefault="00015A40" w:rsidP="0028159F">
          <w:pPr>
            <w:pStyle w:val="En-tte"/>
          </w:pPr>
          <w:r>
            <w:t>Marion</w:t>
          </w:r>
        </w:p>
      </w:tc>
      <w:tc>
        <w:tcPr>
          <w:tcW w:w="709" w:type="dxa"/>
        </w:tcPr>
        <w:p w14:paraId="3B520B6D" w14:textId="5A2F79CB" w:rsidR="00015A40" w:rsidRDefault="00835D22" w:rsidP="0028159F">
          <w:pPr>
            <w:pStyle w:val="En-tte"/>
          </w:pPr>
          <w:r>
            <w:t>f</w:t>
          </w:r>
        </w:p>
      </w:tc>
      <w:tc>
        <w:tcPr>
          <w:tcW w:w="2268" w:type="dxa"/>
        </w:tcPr>
        <w:p w14:paraId="558D2598" w14:textId="0114658E" w:rsidR="00015A40" w:rsidRDefault="00015A40" w:rsidP="0028159F">
          <w:pPr>
            <w:pStyle w:val="En-tte"/>
          </w:pPr>
          <w:r>
            <w:t>Chaussée de Mons 1</w:t>
          </w:r>
        </w:p>
      </w:tc>
      <w:tc>
        <w:tcPr>
          <w:tcW w:w="851" w:type="dxa"/>
        </w:tcPr>
        <w:p w14:paraId="22E81F9F" w14:textId="06D3D110" w:rsidR="00015A40" w:rsidRDefault="00015A40" w:rsidP="0028159F">
          <w:pPr>
            <w:pStyle w:val="En-tte"/>
          </w:pPr>
          <w:r>
            <w:t>1070</w:t>
          </w:r>
        </w:p>
      </w:tc>
      <w:tc>
        <w:tcPr>
          <w:tcW w:w="1559" w:type="dxa"/>
        </w:tcPr>
        <w:p w14:paraId="3E11E3B7" w14:textId="0F64040B" w:rsidR="00015A40" w:rsidRDefault="00015A40" w:rsidP="0028159F">
          <w:pPr>
            <w:pStyle w:val="En-tte"/>
          </w:pPr>
          <w:r>
            <w:t>Anderlecht</w:t>
          </w:r>
        </w:p>
      </w:tc>
      <w:tc>
        <w:tcPr>
          <w:tcW w:w="2693" w:type="dxa"/>
        </w:tcPr>
        <w:p w14:paraId="7C54614C" w14:textId="0EFD7294" w:rsidR="00015A40" w:rsidRDefault="00835D22" w:rsidP="0028159F">
          <w:pPr>
            <w:pStyle w:val="En-tte"/>
            <w:jc w:val="center"/>
          </w:pPr>
          <w:r>
            <w:t>Non</w:t>
          </w:r>
        </w:p>
      </w:tc>
    </w:tr>
  </w:tbl>
  <w:p w14:paraId="6F0B05CE" w14:textId="6926D42B" w:rsidR="00DF7D59" w:rsidRDefault="00DF7D59" w:rsidP="001211E2">
    <w:pPr>
      <w:pStyle w:val="En-tte"/>
      <w:numPr>
        <w:ilvl w:val="0"/>
        <w:numId w:val="1"/>
      </w:numPr>
      <w:spacing w:before="120" w:line="23" w:lineRule="atLeast"/>
    </w:pPr>
    <w:r>
      <w:t>Dans le document, aux endroits adéquats :</w:t>
    </w:r>
  </w:p>
  <w:p w14:paraId="7755C4B9" w14:textId="5099859D" w:rsidR="000A3D26" w:rsidRDefault="00984402" w:rsidP="001211E2">
    <w:pPr>
      <w:pStyle w:val="En-tte"/>
      <w:numPr>
        <w:ilvl w:val="1"/>
        <w:numId w:val="1"/>
      </w:numPr>
      <w:spacing w:line="23" w:lineRule="atLeast"/>
    </w:pPr>
    <w:r>
      <w:t>Ajoutez les champs de fusion</w:t>
    </w:r>
    <w:r w:rsidR="00FD2CD5">
      <w:t xml:space="preserve"> issus de la liste de données Excel</w:t>
    </w:r>
    <w:r w:rsidR="009100F6">
      <w:t xml:space="preserve"> </w:t>
    </w:r>
    <w:r w:rsidR="009100F6">
      <w:t>(fond gris</w:t>
    </w:r>
    <w:r w:rsidR="009C3402">
      <w:t xml:space="preserve"> clair</w:t>
    </w:r>
    <w:r w:rsidR="009100F6">
      <w:t>)</w:t>
    </w:r>
  </w:p>
  <w:p w14:paraId="79AC188B" w14:textId="18DC0FCD" w:rsidR="00984402" w:rsidRDefault="006F4433" w:rsidP="001211E2">
    <w:pPr>
      <w:pStyle w:val="En-tte"/>
      <w:numPr>
        <w:ilvl w:val="1"/>
        <w:numId w:val="1"/>
      </w:numPr>
      <w:spacing w:line="23" w:lineRule="atLeast"/>
    </w:pPr>
    <w:r>
      <w:t>Ajoutez les champs calculés</w:t>
    </w:r>
    <w:r w:rsidR="00FD2CD5">
      <w:t xml:space="preserve">. Ceux-ci seront créés </w:t>
    </w:r>
    <w:r w:rsidR="0092244B">
      <w:t xml:space="preserve">dans le fichier Excel et </w:t>
    </w:r>
    <w:r w:rsidR="00FD2CD5">
      <w:t>inclus dans le document</w:t>
    </w:r>
    <w:r w:rsidR="0092244B">
      <w:t xml:space="preserve"> aux endroits adéquats</w:t>
    </w:r>
    <w:r w:rsidR="00F51779">
      <w:t xml:space="preserve"> </w:t>
    </w:r>
    <w:r w:rsidR="00F51779">
      <w:t>(texte gras, fond gris</w:t>
    </w:r>
    <w:r w:rsidR="009C3402">
      <w:t xml:space="preserve"> foncé</w:t>
    </w:r>
    <w:r w:rsidR="00F51779">
      <w:t>)</w:t>
    </w:r>
  </w:p>
  <w:p w14:paraId="32FDBB00" w14:textId="3DF3A968" w:rsidR="005471FB" w:rsidRDefault="003A30A9" w:rsidP="001211E2">
    <w:pPr>
      <w:pStyle w:val="En-tte"/>
      <w:numPr>
        <w:ilvl w:val="1"/>
        <w:numId w:val="1"/>
      </w:numPr>
      <w:spacing w:line="23" w:lineRule="atLeast"/>
    </w:pPr>
    <w:r>
      <w:t>Faites-en sorte que le courrier sera adressé uniquement aux demandeurs d’emploi</w:t>
    </w:r>
  </w:p>
  <w:p w14:paraId="1974C764" w14:textId="243B1547" w:rsidR="004B2BAC" w:rsidRDefault="006E5656" w:rsidP="001211E2">
    <w:pPr>
      <w:pStyle w:val="En-tte"/>
      <w:numPr>
        <w:ilvl w:val="0"/>
        <w:numId w:val="1"/>
      </w:numPr>
      <w:spacing w:line="23" w:lineRule="atLeast"/>
    </w:pPr>
    <w:r>
      <w:t xml:space="preserve">À partir de ce document, créez un modèle que vous enregistrez sous le nom </w:t>
    </w:r>
    <w:r w:rsidR="0028159F">
      <w:t xml:space="preserve">‘VotreNom-Question3’. Il reprendra </w:t>
    </w:r>
    <w:r w:rsidR="00A169FD">
      <w:t xml:space="preserve">l’en-tête, la </w:t>
    </w:r>
    <w:r w:rsidR="001211E2">
      <w:t>« zone » date et la « zone » destinataire et sera lié à toutes les personnes de la liste de données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CD2B1" w14:textId="77777777" w:rsidR="009C3402" w:rsidRDefault="009C340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3A40F3" w14:textId="77777777" w:rsidR="007F45C9" w:rsidRDefault="007F45C9" w:rsidP="00FE01BD">
      <w:pPr>
        <w:spacing w:after="0" w:line="240" w:lineRule="auto"/>
      </w:pPr>
      <w:r>
        <w:separator/>
      </w:r>
    </w:p>
  </w:footnote>
  <w:footnote w:type="continuationSeparator" w:id="0">
    <w:p w14:paraId="30415F96" w14:textId="77777777" w:rsidR="007F45C9" w:rsidRDefault="007F45C9" w:rsidP="00FE01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5DF1E7" w14:textId="77777777" w:rsidR="009C3402" w:rsidRDefault="009C340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lledutableau"/>
      <w:tblW w:w="0" w:type="auto"/>
      <w:tblLook w:val="04A0" w:firstRow="1" w:lastRow="0" w:firstColumn="1" w:lastColumn="0" w:noHBand="0" w:noVBand="1"/>
    </w:tblPr>
    <w:tblGrid>
      <w:gridCol w:w="4527"/>
      <w:gridCol w:w="2264"/>
      <w:gridCol w:w="2264"/>
    </w:tblGrid>
    <w:tr w:rsidR="006405CB" w14:paraId="7245C791" w14:textId="77777777" w:rsidTr="006405CB">
      <w:tc>
        <w:tcPr>
          <w:tcW w:w="4527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3FF56818" w14:textId="4A03261F" w:rsidR="006405CB" w:rsidRDefault="006405CB" w:rsidP="006405CB">
          <w:pPr>
            <w:pStyle w:val="En-tte"/>
            <w:jc w:val="center"/>
          </w:pPr>
          <w:r w:rsidRPr="006405CB">
            <w:rPr>
              <w:noProof/>
            </w:rPr>
            <w:drawing>
              <wp:inline distT="0" distB="0" distL="0" distR="0" wp14:anchorId="75DA544A" wp14:editId="5BECB307">
                <wp:extent cx="2700000" cy="336384"/>
                <wp:effectExtent l="0" t="0" r="5715" b="6985"/>
                <wp:docPr id="634522299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34522299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00000" cy="3363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4" w:type="dxa"/>
          <w:tcBorders>
            <w:top w:val="nil"/>
            <w:left w:val="double" w:sz="4" w:space="0" w:color="auto"/>
            <w:bottom w:val="nil"/>
            <w:right w:val="nil"/>
          </w:tcBorders>
          <w:vAlign w:val="center"/>
        </w:tcPr>
        <w:p w14:paraId="17622719" w14:textId="4E1DC2AB" w:rsidR="006405CB" w:rsidRPr="00C94611" w:rsidRDefault="006405CB" w:rsidP="006405CB">
          <w:pPr>
            <w:pStyle w:val="En-tte"/>
          </w:pPr>
          <w:r>
            <w:t>Declick.be</w:t>
          </w:r>
        </w:p>
        <w:p w14:paraId="6AD0F5BA" w14:textId="4D2DB5B2" w:rsidR="006405CB" w:rsidRPr="00C94611" w:rsidRDefault="006405CB" w:rsidP="006405CB">
          <w:pPr>
            <w:pStyle w:val="En-tte"/>
          </w:pPr>
          <w:r>
            <w:t>Rue Neuve</w:t>
          </w:r>
          <w:r w:rsidRPr="00C94611">
            <w:t xml:space="preserve"> 5</w:t>
          </w:r>
        </w:p>
        <w:p w14:paraId="44A72FFE" w14:textId="1107DECF" w:rsidR="006405CB" w:rsidRPr="00C94611" w:rsidRDefault="006405CB" w:rsidP="006405CB">
          <w:pPr>
            <w:pStyle w:val="En-tte"/>
          </w:pPr>
          <w:r>
            <w:t>1000</w:t>
          </w:r>
          <w:r w:rsidRPr="00C94611">
            <w:t xml:space="preserve"> Bruxelles</w:t>
          </w:r>
        </w:p>
      </w:tc>
      <w:tc>
        <w:tcPr>
          <w:tcW w:w="2264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CE903DB" w14:textId="1CABA1B9" w:rsidR="006405CB" w:rsidRDefault="006405CB" w:rsidP="006405CB">
          <w:pPr>
            <w:pStyle w:val="En-tte"/>
            <w:spacing w:before="120" w:after="120"/>
            <w:jc w:val="center"/>
          </w:pPr>
        </w:p>
      </w:tc>
    </w:tr>
  </w:tbl>
  <w:p w14:paraId="048A1880" w14:textId="77777777" w:rsidR="00856BB8" w:rsidRDefault="00856BB8" w:rsidP="00710FC1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6F675B" w14:textId="77777777" w:rsidR="009C3402" w:rsidRDefault="009C340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371301"/>
    <w:multiLevelType w:val="hybridMultilevel"/>
    <w:tmpl w:val="9F481DA8"/>
    <w:lvl w:ilvl="0" w:tplc="0B32F76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F7254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9A48B9"/>
    <w:multiLevelType w:val="hybridMultilevel"/>
    <w:tmpl w:val="09EAD13C"/>
    <w:lvl w:ilvl="0" w:tplc="97B8FDEC">
      <w:numFmt w:val="bullet"/>
      <w:lvlText w:val=""/>
      <w:lvlJc w:val="left"/>
      <w:pPr>
        <w:ind w:left="1068" w:hanging="360"/>
      </w:pPr>
      <w:rPr>
        <w:rFonts w:ascii="Wingdings" w:eastAsiaTheme="minorHAnsi" w:hAnsi="Wingdings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817263650">
    <w:abstractNumId w:val="0"/>
  </w:num>
  <w:num w:numId="2" w16cid:durableId="188051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attachedTemplate r:id="rId1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75B"/>
    <w:rsid w:val="0000323E"/>
    <w:rsid w:val="00014092"/>
    <w:rsid w:val="00015A40"/>
    <w:rsid w:val="000433FF"/>
    <w:rsid w:val="0004382E"/>
    <w:rsid w:val="000457E8"/>
    <w:rsid w:val="000642EC"/>
    <w:rsid w:val="00067742"/>
    <w:rsid w:val="000A3D26"/>
    <w:rsid w:val="000A7572"/>
    <w:rsid w:val="000A7687"/>
    <w:rsid w:val="000D5F6C"/>
    <w:rsid w:val="00102162"/>
    <w:rsid w:val="001114B0"/>
    <w:rsid w:val="001211E2"/>
    <w:rsid w:val="00137FCB"/>
    <w:rsid w:val="001621E4"/>
    <w:rsid w:val="001A6B03"/>
    <w:rsid w:val="001E5ADA"/>
    <w:rsid w:val="001F0869"/>
    <w:rsid w:val="00213719"/>
    <w:rsid w:val="0022759E"/>
    <w:rsid w:val="0022793A"/>
    <w:rsid w:val="00266264"/>
    <w:rsid w:val="00266C47"/>
    <w:rsid w:val="00273944"/>
    <w:rsid w:val="0028159F"/>
    <w:rsid w:val="00282990"/>
    <w:rsid w:val="00294DF5"/>
    <w:rsid w:val="002A3004"/>
    <w:rsid w:val="002C0430"/>
    <w:rsid w:val="002D4755"/>
    <w:rsid w:val="002E770F"/>
    <w:rsid w:val="002F1F2A"/>
    <w:rsid w:val="00335A19"/>
    <w:rsid w:val="00385D08"/>
    <w:rsid w:val="003A30A9"/>
    <w:rsid w:val="003B4271"/>
    <w:rsid w:val="003E4625"/>
    <w:rsid w:val="003E6703"/>
    <w:rsid w:val="004076E4"/>
    <w:rsid w:val="004340D6"/>
    <w:rsid w:val="00493EE2"/>
    <w:rsid w:val="004A4202"/>
    <w:rsid w:val="004B2BAC"/>
    <w:rsid w:val="004C475C"/>
    <w:rsid w:val="00505126"/>
    <w:rsid w:val="00515762"/>
    <w:rsid w:val="005471FB"/>
    <w:rsid w:val="0055775B"/>
    <w:rsid w:val="00562E0B"/>
    <w:rsid w:val="005633F6"/>
    <w:rsid w:val="00567DE9"/>
    <w:rsid w:val="0059631A"/>
    <w:rsid w:val="005A254B"/>
    <w:rsid w:val="005C0097"/>
    <w:rsid w:val="005C5BB0"/>
    <w:rsid w:val="005D5F38"/>
    <w:rsid w:val="00614DE2"/>
    <w:rsid w:val="00617B53"/>
    <w:rsid w:val="00620007"/>
    <w:rsid w:val="006405CB"/>
    <w:rsid w:val="00656A4E"/>
    <w:rsid w:val="006B202C"/>
    <w:rsid w:val="006D18CB"/>
    <w:rsid w:val="006E5656"/>
    <w:rsid w:val="006F4433"/>
    <w:rsid w:val="00710FC1"/>
    <w:rsid w:val="00721BF5"/>
    <w:rsid w:val="0079382F"/>
    <w:rsid w:val="007C1C7F"/>
    <w:rsid w:val="007C7928"/>
    <w:rsid w:val="007F45C9"/>
    <w:rsid w:val="00835D22"/>
    <w:rsid w:val="00856BB8"/>
    <w:rsid w:val="00860A31"/>
    <w:rsid w:val="00882B9A"/>
    <w:rsid w:val="008A0BDC"/>
    <w:rsid w:val="008D0AAE"/>
    <w:rsid w:val="009100F6"/>
    <w:rsid w:val="0092244B"/>
    <w:rsid w:val="00926CAD"/>
    <w:rsid w:val="00984402"/>
    <w:rsid w:val="0099787E"/>
    <w:rsid w:val="009C3402"/>
    <w:rsid w:val="009C7AB6"/>
    <w:rsid w:val="009E15C5"/>
    <w:rsid w:val="00A03035"/>
    <w:rsid w:val="00A05DA3"/>
    <w:rsid w:val="00A169FD"/>
    <w:rsid w:val="00A63524"/>
    <w:rsid w:val="00A85935"/>
    <w:rsid w:val="00AE711F"/>
    <w:rsid w:val="00AE7EC6"/>
    <w:rsid w:val="00B24C57"/>
    <w:rsid w:val="00B60459"/>
    <w:rsid w:val="00B77A46"/>
    <w:rsid w:val="00B94021"/>
    <w:rsid w:val="00BF2BD5"/>
    <w:rsid w:val="00C008B1"/>
    <w:rsid w:val="00C12AC7"/>
    <w:rsid w:val="00C1474C"/>
    <w:rsid w:val="00C31901"/>
    <w:rsid w:val="00C7374C"/>
    <w:rsid w:val="00C93F46"/>
    <w:rsid w:val="00C94611"/>
    <w:rsid w:val="00D01187"/>
    <w:rsid w:val="00D30275"/>
    <w:rsid w:val="00D3538B"/>
    <w:rsid w:val="00D6700E"/>
    <w:rsid w:val="00DA0216"/>
    <w:rsid w:val="00DB1520"/>
    <w:rsid w:val="00DE73EA"/>
    <w:rsid w:val="00DF7D59"/>
    <w:rsid w:val="00E02B94"/>
    <w:rsid w:val="00E16147"/>
    <w:rsid w:val="00E31E7C"/>
    <w:rsid w:val="00E374A1"/>
    <w:rsid w:val="00E44927"/>
    <w:rsid w:val="00E96086"/>
    <w:rsid w:val="00EF75C8"/>
    <w:rsid w:val="00F03DA7"/>
    <w:rsid w:val="00F34603"/>
    <w:rsid w:val="00F47FA6"/>
    <w:rsid w:val="00F50691"/>
    <w:rsid w:val="00F51779"/>
    <w:rsid w:val="00F67F29"/>
    <w:rsid w:val="00F97991"/>
    <w:rsid w:val="00FA345F"/>
    <w:rsid w:val="00FC58A7"/>
    <w:rsid w:val="00FD2CD5"/>
    <w:rsid w:val="00FD504E"/>
    <w:rsid w:val="00FE01BD"/>
    <w:rsid w:val="00FF3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FCC7C4"/>
  <w15:chartTrackingRefBased/>
  <w15:docId w15:val="{E8E10534-BA7A-4E53-ABB0-804356C49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59F"/>
    <w:rPr>
      <w:rFonts w:cs="Times New Roman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E0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E01BD"/>
    <w:rPr>
      <w:rFonts w:cs="Times New Roman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FE0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E01BD"/>
    <w:rPr>
      <w:rFonts w:cs="Times New Roman"/>
      <w:szCs w:val="24"/>
    </w:rPr>
  </w:style>
  <w:style w:type="paragraph" w:customStyle="1" w:styleId="PersoAdresse">
    <w:name w:val="PersoAdresse"/>
    <w:basedOn w:val="Normal"/>
    <w:next w:val="PersoObjet"/>
    <w:link w:val="PersoAdresseCar"/>
    <w:qFormat/>
    <w:rsid w:val="00014092"/>
    <w:pPr>
      <w:spacing w:after="480"/>
      <w:ind w:left="5670"/>
    </w:pPr>
    <w:rPr>
      <w:rFonts w:ascii="Times New Roman" w:hAnsi="Times New Roman"/>
      <w:szCs w:val="30"/>
    </w:rPr>
  </w:style>
  <w:style w:type="paragraph" w:customStyle="1" w:styleId="PersoObjet">
    <w:name w:val="PersoObjet"/>
    <w:basedOn w:val="Normal"/>
    <w:next w:val="PersoCorps"/>
    <w:link w:val="PersoObjetCar"/>
    <w:qFormat/>
    <w:rsid w:val="005D5F38"/>
    <w:pPr>
      <w:spacing w:after="600"/>
    </w:pPr>
    <w:rPr>
      <w:rFonts w:ascii="Times New Roman" w:hAnsi="Times New Roman"/>
      <w:i/>
      <w:iCs/>
    </w:rPr>
  </w:style>
  <w:style w:type="character" w:customStyle="1" w:styleId="PersoAdresseCar">
    <w:name w:val="PersoAdresse Car"/>
    <w:basedOn w:val="Policepardfaut"/>
    <w:link w:val="PersoAdresse"/>
    <w:rsid w:val="00014092"/>
    <w:rPr>
      <w:rFonts w:ascii="Times New Roman" w:hAnsi="Times New Roman" w:cs="Times New Roman"/>
      <w:sz w:val="24"/>
      <w:szCs w:val="30"/>
    </w:rPr>
  </w:style>
  <w:style w:type="paragraph" w:customStyle="1" w:styleId="PersoCorps">
    <w:name w:val="PersoCorps"/>
    <w:basedOn w:val="Normal"/>
    <w:link w:val="PersoCorpsCar"/>
    <w:qFormat/>
    <w:rsid w:val="00282990"/>
    <w:pPr>
      <w:spacing w:before="240" w:after="240"/>
      <w:ind w:firstLine="851"/>
    </w:pPr>
    <w:rPr>
      <w:rFonts w:ascii="Times New Roman" w:hAnsi="Times New Roman"/>
    </w:rPr>
  </w:style>
  <w:style w:type="character" w:customStyle="1" w:styleId="PersoObjetCar">
    <w:name w:val="PersoObjet Car"/>
    <w:basedOn w:val="PersoAdresseCar"/>
    <w:link w:val="PersoObjet"/>
    <w:rsid w:val="005D5F38"/>
    <w:rPr>
      <w:rFonts w:ascii="Times New Roman" w:hAnsi="Times New Roman" w:cs="Times New Roman"/>
      <w:i/>
      <w:iCs/>
      <w:sz w:val="24"/>
      <w:szCs w:val="24"/>
    </w:rPr>
  </w:style>
  <w:style w:type="paragraph" w:customStyle="1" w:styleId="PersoTest">
    <w:name w:val="PersoTest"/>
    <w:basedOn w:val="Normal"/>
    <w:link w:val="PersoTestCar"/>
    <w:rsid w:val="00D01187"/>
  </w:style>
  <w:style w:type="character" w:customStyle="1" w:styleId="PersoCorpsCar">
    <w:name w:val="PersoCorps Car"/>
    <w:basedOn w:val="Policepardfaut"/>
    <w:link w:val="PersoCorps"/>
    <w:rsid w:val="00282990"/>
    <w:rPr>
      <w:rFonts w:ascii="Times New Roman" w:hAnsi="Times New Roman" w:cs="Times New Roman"/>
      <w:sz w:val="24"/>
      <w:szCs w:val="24"/>
    </w:rPr>
  </w:style>
  <w:style w:type="character" w:customStyle="1" w:styleId="PersoTestCar">
    <w:name w:val="PersoTest Car"/>
    <w:basedOn w:val="Policepardfaut"/>
    <w:link w:val="PersoTest"/>
    <w:rsid w:val="00D01187"/>
    <w:rPr>
      <w:rFonts w:cs="Times New Roman"/>
      <w:szCs w:val="24"/>
    </w:rPr>
  </w:style>
  <w:style w:type="table" w:styleId="Grilledutableau">
    <w:name w:val="Table Grid"/>
    <w:basedOn w:val="TableauNormal"/>
    <w:uiPriority w:val="39"/>
    <w:rsid w:val="00856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192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SMA26\Examen%20Word\Ex02_Lettre-Modele-Solution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Ex02_Lettre-Modele-Solution.dotx</Template>
  <TotalTime>0</TotalTime>
  <Pages>1</Pages>
  <Words>119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 Lambert</dc:creator>
  <cp:keywords/>
  <dc:description/>
  <cp:lastModifiedBy>Joël Lambert</cp:lastModifiedBy>
  <cp:revision>67</cp:revision>
  <cp:lastPrinted>2025-03-31T12:09:00Z</cp:lastPrinted>
  <dcterms:created xsi:type="dcterms:W3CDTF">2024-05-21T17:57:00Z</dcterms:created>
  <dcterms:modified xsi:type="dcterms:W3CDTF">2025-03-31T12:11:00Z</dcterms:modified>
</cp:coreProperties>
</file>